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0B5D" w14:textId="3A801305" w:rsidR="00FC5A86" w:rsidRPr="00BE0BB5" w:rsidRDefault="001F2A42" w:rsidP="00FC5A86">
      <w:pPr>
        <w:bidi/>
        <w:spacing w:after="0" w:line="276" w:lineRule="auto"/>
        <w:rPr>
          <w:rFonts w:ascii="Times New Roman" w:hAnsi="Times New Roman" w:cs="B Nazanin"/>
          <w:sz w:val="28"/>
          <w:szCs w:val="28"/>
          <w:lang w:bidi="fa-IR"/>
        </w:rPr>
      </w:pPr>
      <w:r>
        <w:rPr>
          <w:rFonts w:ascii="Times New Roman" w:hAnsi="Times New Roman" w:cs="B Nazanin" w:hint="cs"/>
          <w:sz w:val="28"/>
          <w:szCs w:val="28"/>
          <w:rtl/>
          <w:lang w:bidi="fa-IR"/>
        </w:rPr>
        <w:t>از اینجا آغاز کنید ...</w:t>
      </w:r>
    </w:p>
    <w:sectPr w:rsidR="00FC5A86" w:rsidRPr="00BE0BB5" w:rsidSect="00B664F4">
      <w:headerReference w:type="default" r:id="rId7"/>
      <w:footerReference w:type="default" r:id="rId8"/>
      <w:pgSz w:w="11906" w:h="16838" w:code="9"/>
      <w:pgMar w:top="622" w:right="851" w:bottom="851" w:left="851" w:header="567" w:footer="340" w:gutter="0"/>
      <w:pgBorders w:offsetFrom="page">
        <w:top w:val="threeDEngrave" w:sz="18" w:space="24" w:color="auto"/>
        <w:left w:val="threeDEngrave" w:sz="18" w:space="24" w:color="auto"/>
        <w:bottom w:val="threeDEmboss" w:sz="18" w:space="24" w:color="auto"/>
        <w:right w:val="threeDEmboss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4696E" w14:textId="77777777" w:rsidR="003F6301" w:rsidRDefault="003F6301" w:rsidP="00FB15F5">
      <w:pPr>
        <w:spacing w:after="0" w:line="240" w:lineRule="auto"/>
      </w:pPr>
      <w:r>
        <w:separator/>
      </w:r>
    </w:p>
  </w:endnote>
  <w:endnote w:type="continuationSeparator" w:id="0">
    <w:p w14:paraId="531482FF" w14:textId="77777777" w:rsidR="003F6301" w:rsidRDefault="003F6301" w:rsidP="00FB1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31259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5D485" w14:textId="77777777" w:rsidR="008A1131" w:rsidRPr="00DB6283" w:rsidRDefault="008A1131" w:rsidP="00FC5A86">
        <w:pPr>
          <w:pStyle w:val="Style1"/>
        </w:pPr>
        <w:r w:rsidRPr="00DB6283">
          <w:fldChar w:fldCharType="begin"/>
        </w:r>
        <w:r w:rsidRPr="00DB6283">
          <w:instrText xml:space="preserve"> PAGE   \* MERGEFORMAT </w:instrText>
        </w:r>
        <w:r w:rsidRPr="00DB6283">
          <w:fldChar w:fldCharType="separate"/>
        </w:r>
        <w:r w:rsidRPr="00DB6283">
          <w:rPr>
            <w:noProof/>
          </w:rPr>
          <w:t>2</w:t>
        </w:r>
        <w:r w:rsidRPr="00DB6283">
          <w:rPr>
            <w:noProof/>
          </w:rPr>
          <w:fldChar w:fldCharType="end"/>
        </w:r>
      </w:p>
    </w:sdtContent>
  </w:sdt>
  <w:p w14:paraId="7476DBF6" w14:textId="77777777" w:rsidR="00EB2C55" w:rsidRDefault="00EB2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0016" w14:textId="77777777" w:rsidR="003F6301" w:rsidRDefault="003F6301" w:rsidP="00FB15F5">
      <w:pPr>
        <w:spacing w:after="0" w:line="240" w:lineRule="auto"/>
      </w:pPr>
      <w:r>
        <w:separator/>
      </w:r>
    </w:p>
  </w:footnote>
  <w:footnote w:type="continuationSeparator" w:id="0">
    <w:p w14:paraId="7DF4A25B" w14:textId="77777777" w:rsidR="003F6301" w:rsidRDefault="003F6301" w:rsidP="00FB1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8620" w14:textId="6E14FD23" w:rsidR="000934D7" w:rsidRDefault="00B345B2" w:rsidP="00B345B2">
    <w:pPr>
      <w:pStyle w:val="Header"/>
      <w:tabs>
        <w:tab w:val="clear" w:pos="4680"/>
        <w:tab w:val="clear" w:pos="9360"/>
        <w:tab w:val="left" w:pos="6091"/>
        <w:tab w:val="left" w:pos="6865"/>
      </w:tabs>
      <w:bidi/>
      <w:ind w:left="-286"/>
      <w:rPr>
        <w:rFonts w:cs="Arial"/>
        <w:rtl/>
      </w:rPr>
    </w:pPr>
    <w:r>
      <w:rPr>
        <w:noProof/>
      </w:rPr>
      <w:drawing>
        <wp:inline distT="0" distB="0" distL="0" distR="0" wp14:anchorId="3FAFAA2D" wp14:editId="5DA10011">
          <wp:extent cx="6855663" cy="9398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30"/>
                  <a:stretch/>
                </pic:blipFill>
                <pic:spPr bwMode="auto">
                  <a:xfrm>
                    <a:off x="0" y="0"/>
                    <a:ext cx="6856397" cy="9399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223254" w14:textId="77777777" w:rsidR="00B664F4" w:rsidRDefault="00B664F4" w:rsidP="00B664F4">
    <w:pPr>
      <w:pStyle w:val="Header"/>
      <w:tabs>
        <w:tab w:val="clear" w:pos="4680"/>
        <w:tab w:val="clear" w:pos="9360"/>
        <w:tab w:val="left" w:pos="6091"/>
        <w:tab w:val="left" w:pos="6865"/>
      </w:tabs>
      <w:bidi/>
      <w:ind w:left="-286"/>
      <w:rPr>
        <w:rFonts w:cs="Arial"/>
        <w:rtl/>
      </w:rPr>
    </w:pPr>
  </w:p>
  <w:p w14:paraId="7FD95628" w14:textId="77777777" w:rsidR="0078543D" w:rsidRPr="0078543D" w:rsidRDefault="0078543D" w:rsidP="0078543D">
    <w:pPr>
      <w:pStyle w:val="Header"/>
      <w:tabs>
        <w:tab w:val="clear" w:pos="4680"/>
        <w:tab w:val="clear" w:pos="9360"/>
        <w:tab w:val="left" w:pos="6091"/>
        <w:tab w:val="left" w:pos="6865"/>
      </w:tabs>
      <w:bidi/>
      <w:ind w:left="-286"/>
      <w:jc w:val="center"/>
      <w:rPr>
        <w:rFonts w:cs="B Nazanin"/>
        <w:sz w:val="6"/>
        <w:szCs w:val="6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A86"/>
    <w:rsid w:val="00027F61"/>
    <w:rsid w:val="0007451C"/>
    <w:rsid w:val="000913CB"/>
    <w:rsid w:val="000934D7"/>
    <w:rsid w:val="00132DE6"/>
    <w:rsid w:val="001D611D"/>
    <w:rsid w:val="001F2A42"/>
    <w:rsid w:val="001F388B"/>
    <w:rsid w:val="0020265B"/>
    <w:rsid w:val="00211BC2"/>
    <w:rsid w:val="002621CA"/>
    <w:rsid w:val="002F59C4"/>
    <w:rsid w:val="00343CF0"/>
    <w:rsid w:val="00382A1D"/>
    <w:rsid w:val="00387170"/>
    <w:rsid w:val="003C59F9"/>
    <w:rsid w:val="003F6301"/>
    <w:rsid w:val="00402950"/>
    <w:rsid w:val="00487DAE"/>
    <w:rsid w:val="0049311E"/>
    <w:rsid w:val="004B090C"/>
    <w:rsid w:val="005A0BCB"/>
    <w:rsid w:val="005F4211"/>
    <w:rsid w:val="00606140"/>
    <w:rsid w:val="006517DF"/>
    <w:rsid w:val="00665DAF"/>
    <w:rsid w:val="00671596"/>
    <w:rsid w:val="007114D2"/>
    <w:rsid w:val="00752DEB"/>
    <w:rsid w:val="00755423"/>
    <w:rsid w:val="00764965"/>
    <w:rsid w:val="0078543D"/>
    <w:rsid w:val="007E3FB0"/>
    <w:rsid w:val="008065C5"/>
    <w:rsid w:val="00812A0A"/>
    <w:rsid w:val="008232E9"/>
    <w:rsid w:val="00892494"/>
    <w:rsid w:val="00896D73"/>
    <w:rsid w:val="008A1131"/>
    <w:rsid w:val="0096642C"/>
    <w:rsid w:val="00973314"/>
    <w:rsid w:val="00990AC7"/>
    <w:rsid w:val="009937F0"/>
    <w:rsid w:val="009B6FCA"/>
    <w:rsid w:val="009F5DE1"/>
    <w:rsid w:val="00AB183D"/>
    <w:rsid w:val="00B157D9"/>
    <w:rsid w:val="00B163D6"/>
    <w:rsid w:val="00B345B2"/>
    <w:rsid w:val="00B60C06"/>
    <w:rsid w:val="00B664F4"/>
    <w:rsid w:val="00B749B3"/>
    <w:rsid w:val="00BE0BB5"/>
    <w:rsid w:val="00C26CD2"/>
    <w:rsid w:val="00C34502"/>
    <w:rsid w:val="00C40296"/>
    <w:rsid w:val="00C86203"/>
    <w:rsid w:val="00C87E41"/>
    <w:rsid w:val="00CA2056"/>
    <w:rsid w:val="00D44598"/>
    <w:rsid w:val="00D63D02"/>
    <w:rsid w:val="00D934C0"/>
    <w:rsid w:val="00DA0E12"/>
    <w:rsid w:val="00DB6283"/>
    <w:rsid w:val="00DD3282"/>
    <w:rsid w:val="00E9484D"/>
    <w:rsid w:val="00EB2C55"/>
    <w:rsid w:val="00F42530"/>
    <w:rsid w:val="00F73CF3"/>
    <w:rsid w:val="00F76AFB"/>
    <w:rsid w:val="00F852D9"/>
    <w:rsid w:val="00F913E9"/>
    <w:rsid w:val="00FB15F5"/>
    <w:rsid w:val="00FC56E7"/>
    <w:rsid w:val="00FC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0B01C"/>
  <w15:chartTrackingRefBased/>
  <w15:docId w15:val="{A52F3788-54B9-4A22-83C5-277C40CE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FC5A86"/>
    <w:pPr>
      <w:bidi/>
      <w:spacing w:after="0" w:line="240" w:lineRule="auto"/>
      <w:jc w:val="center"/>
    </w:pPr>
    <w:rPr>
      <w:rFonts w:ascii="B Nazanin" w:hAnsi="B Nazanin" w:cs="B Nazanin"/>
      <w:b/>
      <w:sz w:val="20"/>
      <w:szCs w:val="20"/>
    </w:rPr>
  </w:style>
  <w:style w:type="character" w:customStyle="1" w:styleId="Style1Char">
    <w:name w:val="Style1 Char"/>
    <w:basedOn w:val="DefaultParagraphFont"/>
    <w:link w:val="Style1"/>
    <w:rsid w:val="00FC5A86"/>
    <w:rPr>
      <w:rFonts w:ascii="B Nazanin" w:hAnsi="B Nazanin" w:cs="B Nazani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1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5F5"/>
  </w:style>
  <w:style w:type="paragraph" w:styleId="Footer">
    <w:name w:val="footer"/>
    <w:basedOn w:val="Normal"/>
    <w:link w:val="FooterChar"/>
    <w:uiPriority w:val="99"/>
    <w:unhideWhenUsed/>
    <w:rsid w:val="00FB1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5F5"/>
  </w:style>
  <w:style w:type="character" w:styleId="Hyperlink">
    <w:name w:val="Hyperlink"/>
    <w:basedOn w:val="DefaultParagraphFont"/>
    <w:uiPriority w:val="99"/>
    <w:unhideWhenUsed/>
    <w:rsid w:val="000934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4D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37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37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3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587;&#1575;&#1740;&#1578;\&#1575;&#1587;&#1578;&#1582;&#1583;&#1575;&#1605;\&#1601;&#1575;&#1740;&#1604;&#1607;&#1575;&#1740;%20&#1606;&#1607;&#1575;&#1740;&#1740;\&#1602;&#1575;&#1604;&#1576;%20&#1662;&#1585;&#1608;&#1688;&#160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0CC95-2E86-4A4E-B7D9-FCA98014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پروژه</Template>
  <TotalTime>15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Datis</dc:creator>
  <cp:keywords/>
  <dc:description/>
  <cp:lastModifiedBy>sedi kh</cp:lastModifiedBy>
  <cp:revision>3</cp:revision>
  <cp:lastPrinted>2026-07-30T18:34:00Z</cp:lastPrinted>
  <dcterms:created xsi:type="dcterms:W3CDTF">2026-07-30T17:15:00Z</dcterms:created>
  <dcterms:modified xsi:type="dcterms:W3CDTF">2026-07-30T18:37:00Z</dcterms:modified>
</cp:coreProperties>
</file>